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C71218" w14:textId="0CB56A0F" w:rsidR="00EA38D5" w:rsidRPr="0050758B" w:rsidRDefault="00EA38D5" w:rsidP="0050758B">
      <w:pPr>
        <w:jc w:val="center"/>
        <w:rPr>
          <w:rFonts w:ascii="Arial" w:hAnsi="Arial" w:cs="Arial"/>
          <w:b/>
          <w:bCs/>
          <w:color w:val="FF0000"/>
          <w:sz w:val="22"/>
          <w:szCs w:val="22"/>
          <w:lang w:val="ca-ES"/>
        </w:rPr>
      </w:pPr>
    </w:p>
    <w:p w14:paraId="7F9DFA81" w14:textId="77777777" w:rsidR="0050758B" w:rsidRPr="0050758B" w:rsidRDefault="0050758B" w:rsidP="0050758B">
      <w:pPr>
        <w:jc w:val="center"/>
        <w:rPr>
          <w:rFonts w:ascii="Arial" w:hAnsi="Arial" w:cs="Arial"/>
          <w:b/>
          <w:bCs/>
          <w:color w:val="FF0000"/>
          <w:sz w:val="22"/>
          <w:szCs w:val="22"/>
          <w:lang w:val="ca-ES"/>
        </w:rPr>
      </w:pPr>
      <w:r w:rsidRPr="0050758B">
        <w:rPr>
          <w:rFonts w:ascii="Arial" w:hAnsi="Arial" w:cs="Arial"/>
          <w:b/>
          <w:bCs/>
          <w:color w:val="FF0000"/>
          <w:sz w:val="22"/>
          <w:szCs w:val="22"/>
          <w:lang w:val="ca-ES"/>
        </w:rPr>
        <w:t>IV CONCURS DE FOTOGRAFIA. LA NATURA GEOMÈTRICA</w:t>
      </w:r>
    </w:p>
    <w:p w14:paraId="6AA01681" w14:textId="77777777" w:rsidR="0050758B" w:rsidRPr="0050758B" w:rsidRDefault="0050758B" w:rsidP="0050758B">
      <w:pPr>
        <w:jc w:val="center"/>
        <w:rPr>
          <w:rFonts w:ascii="Arial" w:hAnsi="Arial" w:cs="Arial"/>
          <w:b/>
          <w:bCs/>
          <w:color w:val="FF0000"/>
          <w:sz w:val="22"/>
          <w:szCs w:val="22"/>
          <w:lang w:val="ca-ES"/>
        </w:rPr>
      </w:pPr>
      <w:r w:rsidRPr="0050758B">
        <w:rPr>
          <w:rFonts w:ascii="Arial" w:hAnsi="Arial" w:cs="Arial"/>
          <w:b/>
          <w:bCs/>
          <w:color w:val="FF0000"/>
          <w:sz w:val="22"/>
          <w:szCs w:val="22"/>
          <w:lang w:val="ca-ES"/>
        </w:rPr>
        <w:t>IES PERE BOÏL 2020/2021</w:t>
      </w:r>
    </w:p>
    <w:p w14:paraId="1A8C4595" w14:textId="2CF82BCA" w:rsid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 xml:space="preserve">Des de fa dos anys el Departament de Biologia i Geologia de l'IES Pere </w:t>
      </w:r>
      <w:proofErr w:type="spellStart"/>
      <w:r w:rsidRPr="0050758B">
        <w:rPr>
          <w:rFonts w:ascii="Arial" w:hAnsi="Arial" w:cs="Arial"/>
          <w:sz w:val="22"/>
          <w:szCs w:val="22"/>
          <w:lang w:val="ca-ES"/>
        </w:rPr>
        <w:t>Boïl</w:t>
      </w:r>
      <w:proofErr w:type="spellEnd"/>
      <w:r w:rsidRPr="0050758B">
        <w:rPr>
          <w:rFonts w:ascii="Arial" w:hAnsi="Arial" w:cs="Arial"/>
          <w:sz w:val="22"/>
          <w:szCs w:val="22"/>
          <w:lang w:val="ca-ES"/>
        </w:rPr>
        <w:t xml:space="preserve"> organitza un concurs de micrografia (fotografies utilitzant el microscopi o la lupa binocular) </w:t>
      </w:r>
      <w:r w:rsidRPr="0050758B">
        <w:rPr>
          <w:rFonts w:ascii="Arial" w:hAnsi="Arial" w:cs="Arial"/>
          <w:sz w:val="22"/>
          <w:szCs w:val="22"/>
          <w:lang w:val="ca-ES"/>
        </w:rPr>
        <w:t xml:space="preserve">al </w:t>
      </w:r>
      <w:r w:rsidRPr="0050758B">
        <w:rPr>
          <w:rFonts w:ascii="Arial" w:hAnsi="Arial" w:cs="Arial"/>
          <w:sz w:val="22"/>
          <w:szCs w:val="22"/>
          <w:lang w:val="ca-ES"/>
        </w:rPr>
        <w:t>què poden participar tots els alumnes de centre.</w:t>
      </w:r>
    </w:p>
    <w:p w14:paraId="47B4B53B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</w:p>
    <w:p w14:paraId="12561C21" w14:textId="65B62BC4" w:rsid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>Aquest curs la pandèmia ens ha impedit organitzar el concurs com en edicions anteriors, però hem decidit adaptar-lo a les noves circumstàncies. A causa de la impossibilitat d'utilitzar els microscopis i lupes de l'institut, les fotografies es podran realitzar utilitzant qualsevol dispositiu disponible a casa (telèfon mòbil, Tablet, càmera digital).</w:t>
      </w:r>
    </w:p>
    <w:p w14:paraId="18B9DA4B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</w:p>
    <w:p w14:paraId="0C81DDE8" w14:textId="7A9971E5" w:rsid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 xml:space="preserve">L'objectiu d'aquest curs és </w:t>
      </w:r>
      <w:r w:rsidRPr="0050758B">
        <w:rPr>
          <w:rFonts w:ascii="Arial" w:hAnsi="Arial" w:cs="Arial"/>
          <w:sz w:val="22"/>
          <w:szCs w:val="22"/>
          <w:u w:val="single"/>
          <w:lang w:val="ca-ES"/>
        </w:rPr>
        <w:t>fotografiar formes geomètriques</w:t>
      </w:r>
      <w:r w:rsidRPr="0050758B">
        <w:rPr>
          <w:rFonts w:ascii="Arial" w:hAnsi="Arial" w:cs="Arial"/>
          <w:sz w:val="22"/>
          <w:szCs w:val="22"/>
          <w:lang w:val="ca-ES"/>
        </w:rPr>
        <w:t xml:space="preserve"> que apareixen a la natura que ens envolta i que de vegades passa desapercebuda com l'espiral d'una closca d'un cargol, un rusc d'abelles, la disposició dels pètals d'una flor, una teranyina, els cristalls de sal comuna, etc.</w:t>
      </w:r>
    </w:p>
    <w:p w14:paraId="6BB359BF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</w:p>
    <w:p w14:paraId="6D2ABE6F" w14:textId="77777777" w:rsidR="0050758B" w:rsidRPr="0050758B" w:rsidRDefault="0050758B" w:rsidP="0050758B">
      <w:pPr>
        <w:rPr>
          <w:rFonts w:ascii="Arial" w:hAnsi="Arial" w:cs="Arial"/>
          <w:b/>
          <w:bCs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 xml:space="preserve"> </w:t>
      </w:r>
      <w:r w:rsidRPr="0050758B">
        <w:rPr>
          <w:rFonts w:ascii="Arial" w:hAnsi="Arial" w:cs="Arial"/>
          <w:b/>
          <w:bCs/>
          <w:color w:val="FF0000"/>
          <w:sz w:val="22"/>
          <w:szCs w:val="22"/>
          <w:lang w:val="ca-ES"/>
        </w:rPr>
        <w:t>BASES:</w:t>
      </w:r>
    </w:p>
    <w:p w14:paraId="1BD88829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u w:val="single"/>
          <w:lang w:val="ca-ES"/>
        </w:rPr>
      </w:pPr>
      <w:r w:rsidRPr="0050758B">
        <w:rPr>
          <w:rFonts w:ascii="Arial" w:hAnsi="Arial" w:cs="Arial"/>
          <w:sz w:val="22"/>
          <w:szCs w:val="22"/>
          <w:u w:val="single"/>
          <w:lang w:val="ca-ES"/>
        </w:rPr>
        <w:t>I.- PRESENTACIÓ</w:t>
      </w:r>
    </w:p>
    <w:p w14:paraId="5CEC4CA8" w14:textId="5A86E275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>Cada alumne / a podrà presentar una fotografia</w:t>
      </w:r>
      <w:r>
        <w:rPr>
          <w:rFonts w:ascii="Arial" w:hAnsi="Arial" w:cs="Arial"/>
          <w:sz w:val="22"/>
          <w:szCs w:val="22"/>
          <w:lang w:val="ca-ES"/>
        </w:rPr>
        <w:t>.</w:t>
      </w:r>
    </w:p>
    <w:p w14:paraId="7045B8F9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 xml:space="preserve">La fotografia es pujarà a la tasca que apareix </w:t>
      </w:r>
      <w:r w:rsidRPr="0050758B">
        <w:rPr>
          <w:rFonts w:ascii="Arial" w:hAnsi="Arial" w:cs="Arial"/>
          <w:b/>
          <w:bCs/>
          <w:color w:val="FF0000"/>
          <w:sz w:val="22"/>
          <w:szCs w:val="22"/>
          <w:lang w:val="ca-ES"/>
        </w:rPr>
        <w:t>en el curs de Aules anomenat CONCURS DE FOTOGRAFIA. LA NATURA GEOMÈTRICA.</w:t>
      </w:r>
    </w:p>
    <w:p w14:paraId="3DD61088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>La fotografia serà horitzontal amb el següent mida: 10x15cm</w:t>
      </w:r>
    </w:p>
    <w:p w14:paraId="584516C8" w14:textId="40C7837B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EF73884" wp14:editId="4A1CA6B7">
            <wp:simplePos x="0" y="0"/>
            <wp:positionH relativeFrom="column">
              <wp:posOffset>3677528</wp:posOffset>
            </wp:positionH>
            <wp:positionV relativeFrom="paragraph">
              <wp:posOffset>219026</wp:posOffset>
            </wp:positionV>
            <wp:extent cx="2795905" cy="3543300"/>
            <wp:effectExtent l="0" t="0" r="0" b="0"/>
            <wp:wrapSquare wrapText="bothSides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3543300"/>
                    </a:xfrm>
                    <a:prstGeom prst="rect">
                      <a:avLst/>
                    </a:prstGeom>
                    <a:ln/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58B">
        <w:rPr>
          <w:rFonts w:ascii="Arial" w:hAnsi="Arial" w:cs="Arial"/>
          <w:sz w:val="22"/>
          <w:szCs w:val="22"/>
          <w:lang w:val="ca-ES"/>
        </w:rPr>
        <w:t>La fotografia haurà d'anar acompanyada de la següent informació:</w:t>
      </w:r>
      <w:r w:rsidRPr="0050758B">
        <w:rPr>
          <w:noProof/>
        </w:rPr>
        <w:t xml:space="preserve"> </w:t>
      </w:r>
    </w:p>
    <w:p w14:paraId="6D87EDA4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>● Nom i cognoms de l'autor</w:t>
      </w:r>
    </w:p>
    <w:p w14:paraId="12B49781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>● Curs</w:t>
      </w:r>
    </w:p>
    <w:p w14:paraId="3524EB22" w14:textId="410BEBF6" w:rsid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>● Títol de l'obra (per exemple: "Éssers indispensables").</w:t>
      </w:r>
    </w:p>
    <w:p w14:paraId="016813E3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</w:p>
    <w:p w14:paraId="645D44D3" w14:textId="02E3D431" w:rsid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>Si teniu algun dubte podeu consultar al vostre / a professor / a de biologia i geologia.</w:t>
      </w:r>
    </w:p>
    <w:p w14:paraId="795015C1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</w:p>
    <w:p w14:paraId="69264BCF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u w:val="single"/>
          <w:lang w:val="ca-ES"/>
        </w:rPr>
      </w:pPr>
      <w:r w:rsidRPr="0050758B">
        <w:rPr>
          <w:rFonts w:ascii="Arial" w:hAnsi="Arial" w:cs="Arial"/>
          <w:sz w:val="22"/>
          <w:szCs w:val="22"/>
          <w:u w:val="single"/>
          <w:lang w:val="ca-ES"/>
        </w:rPr>
        <w:t>2. TERMINI PRESENTACIÓ</w:t>
      </w:r>
    </w:p>
    <w:p w14:paraId="4AA1681A" w14:textId="0DAC2F7F" w:rsid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>El termini de presentació de la fotografia finalitzarà</w:t>
      </w:r>
      <w:r>
        <w:rPr>
          <w:rFonts w:ascii="Arial" w:hAnsi="Arial" w:cs="Arial"/>
          <w:sz w:val="22"/>
          <w:szCs w:val="22"/>
          <w:lang w:val="ca-ES"/>
        </w:rPr>
        <w:t xml:space="preserve"> </w:t>
      </w:r>
      <w:r w:rsidRPr="0050758B">
        <w:rPr>
          <w:rFonts w:ascii="Arial" w:hAnsi="Arial" w:cs="Arial"/>
          <w:sz w:val="22"/>
          <w:szCs w:val="22"/>
          <w:lang w:val="ca-ES"/>
        </w:rPr>
        <w:t>el 20 de juny a les 23:50 h.</w:t>
      </w:r>
    </w:p>
    <w:p w14:paraId="21A6D582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</w:p>
    <w:p w14:paraId="2D237EE5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u w:val="single"/>
          <w:lang w:val="ca-ES"/>
        </w:rPr>
      </w:pPr>
      <w:r w:rsidRPr="0050758B">
        <w:rPr>
          <w:rFonts w:ascii="Arial" w:hAnsi="Arial" w:cs="Arial"/>
          <w:sz w:val="22"/>
          <w:szCs w:val="22"/>
          <w:u w:val="single"/>
          <w:lang w:val="ca-ES"/>
        </w:rPr>
        <w:t>3. JURAT</w:t>
      </w:r>
    </w:p>
    <w:p w14:paraId="45C7DBAD" w14:textId="3DA33978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>Les professores de</w:t>
      </w:r>
      <w:r>
        <w:rPr>
          <w:rFonts w:ascii="Arial" w:hAnsi="Arial" w:cs="Arial"/>
          <w:sz w:val="22"/>
          <w:szCs w:val="22"/>
          <w:lang w:val="ca-ES"/>
        </w:rPr>
        <w:t xml:space="preserve">l </w:t>
      </w:r>
      <w:r w:rsidRPr="0050758B">
        <w:rPr>
          <w:rFonts w:ascii="Arial" w:hAnsi="Arial" w:cs="Arial"/>
          <w:sz w:val="22"/>
          <w:szCs w:val="22"/>
          <w:lang w:val="ca-ES"/>
        </w:rPr>
        <w:t>departament de Biologia i Geologia actuaran com a jurat valorant diferents aspectes com ara la qualitat i originalitat de la fotografia i triaran mitjançant votació les tres fotografies premiades.</w:t>
      </w:r>
    </w:p>
    <w:p w14:paraId="1F435670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>Quedaran eliminades de la votació aquelles fotografies que no tinguin els estàndards exigits, que hagin estat preses d'altres fonts, i que per tant no hagin estat elaborades pels propis alumnes.</w:t>
      </w:r>
    </w:p>
    <w:p w14:paraId="7557D150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</w:p>
    <w:p w14:paraId="4505E6F8" w14:textId="39E09273" w:rsid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</w:p>
    <w:p w14:paraId="775F2828" w14:textId="18947354" w:rsid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</w:p>
    <w:p w14:paraId="12192D78" w14:textId="6AF200CD" w:rsid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</w:p>
    <w:p w14:paraId="611598C1" w14:textId="14920DB1" w:rsid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</w:p>
    <w:p w14:paraId="4223F027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</w:p>
    <w:p w14:paraId="0E7A8A25" w14:textId="77C0F27D" w:rsid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>Amb totes les fotografies que compleixin els requisits s'elaborarà un vídeo que es penjarà a la web de l'institut.</w:t>
      </w:r>
    </w:p>
    <w:p w14:paraId="40239BF2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</w:p>
    <w:p w14:paraId="0E125CF3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u w:val="single"/>
          <w:lang w:val="ca-ES"/>
        </w:rPr>
      </w:pPr>
      <w:r w:rsidRPr="0050758B">
        <w:rPr>
          <w:rFonts w:ascii="Arial" w:hAnsi="Arial" w:cs="Arial"/>
          <w:sz w:val="22"/>
          <w:szCs w:val="22"/>
          <w:u w:val="single"/>
          <w:lang w:val="ca-ES"/>
        </w:rPr>
        <w:t>4. PREMIS</w:t>
      </w:r>
    </w:p>
    <w:p w14:paraId="71848FE5" w14:textId="31227A8B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 xml:space="preserve">Es lliuraran tres premis que consistiran en </w:t>
      </w:r>
      <w:proofErr w:type="spellStart"/>
      <w:r w:rsidRPr="0050758B">
        <w:rPr>
          <w:rFonts w:ascii="Arial" w:hAnsi="Arial" w:cs="Arial"/>
          <w:sz w:val="22"/>
          <w:szCs w:val="22"/>
          <w:lang w:val="ca-ES"/>
        </w:rPr>
        <w:t>val</w:t>
      </w:r>
      <w:r>
        <w:rPr>
          <w:rFonts w:ascii="Arial" w:hAnsi="Arial" w:cs="Arial"/>
          <w:sz w:val="22"/>
          <w:szCs w:val="22"/>
          <w:lang w:val="ca-ES"/>
        </w:rPr>
        <w:t>e</w:t>
      </w:r>
      <w:r w:rsidRPr="0050758B">
        <w:rPr>
          <w:rFonts w:ascii="Arial" w:hAnsi="Arial" w:cs="Arial"/>
          <w:sz w:val="22"/>
          <w:szCs w:val="22"/>
          <w:lang w:val="ca-ES"/>
        </w:rPr>
        <w:t>s</w:t>
      </w:r>
      <w:proofErr w:type="spellEnd"/>
      <w:r w:rsidRPr="0050758B">
        <w:rPr>
          <w:rFonts w:ascii="Arial" w:hAnsi="Arial" w:cs="Arial"/>
          <w:sz w:val="22"/>
          <w:szCs w:val="22"/>
          <w:lang w:val="ca-ES"/>
        </w:rPr>
        <w:t xml:space="preserve"> per a material escolar a canviar en la papereria Papers de Manises:</w:t>
      </w:r>
    </w:p>
    <w:p w14:paraId="0591382F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>1r Premi: 30 euros</w:t>
      </w:r>
    </w:p>
    <w:p w14:paraId="2F251D72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>2n Premi: 20 euros</w:t>
      </w:r>
    </w:p>
    <w:p w14:paraId="3DE764FF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>3r Premi: 10 euros</w:t>
      </w:r>
    </w:p>
    <w:p w14:paraId="711A6885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>A partir del mes de juliol es publicaran a la pàgina web de l'institut les fotografies guanyadores i s'informarà personalment a cada un dels guanyadors mitjançant missatge a les famílies via ITACA.</w:t>
      </w:r>
    </w:p>
    <w:p w14:paraId="7FC1894A" w14:textId="77777777" w:rsid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</w:p>
    <w:p w14:paraId="1D28A703" w14:textId="12C3E1FE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>Sort!</w:t>
      </w:r>
    </w:p>
    <w:p w14:paraId="3B9BD8C2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>Departament de Biologia i Geologia</w:t>
      </w:r>
    </w:p>
    <w:p w14:paraId="64D76CEE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 xml:space="preserve">IES Pere </w:t>
      </w:r>
      <w:proofErr w:type="spellStart"/>
      <w:r w:rsidRPr="0050758B">
        <w:rPr>
          <w:rFonts w:ascii="Arial" w:hAnsi="Arial" w:cs="Arial"/>
          <w:sz w:val="22"/>
          <w:szCs w:val="22"/>
          <w:lang w:val="ca-ES"/>
        </w:rPr>
        <w:t>Boïl</w:t>
      </w:r>
      <w:proofErr w:type="spellEnd"/>
    </w:p>
    <w:p w14:paraId="377ADA3A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>Manises.</w:t>
      </w:r>
    </w:p>
    <w:p w14:paraId="7F12AEE5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</w:p>
    <w:p w14:paraId="0ACC8081" w14:textId="0919ACA8" w:rsidR="0050758B" w:rsidRPr="0050758B" w:rsidRDefault="0050758B" w:rsidP="0050758B">
      <w:pPr>
        <w:rPr>
          <w:rStyle w:val="Hipervnculo"/>
          <w:rFonts w:ascii="Arial" w:hAnsi="Arial" w:cs="Arial"/>
          <w:sz w:val="22"/>
          <w:szCs w:val="22"/>
          <w:lang w:val="ca-ES"/>
        </w:rPr>
      </w:pPr>
      <w:r>
        <w:rPr>
          <w:rFonts w:ascii="Arial" w:hAnsi="Arial" w:cs="Arial"/>
          <w:sz w:val="22"/>
          <w:szCs w:val="22"/>
          <w:lang w:val="ca-ES"/>
        </w:rPr>
        <w:fldChar w:fldCharType="begin"/>
      </w:r>
      <w:r>
        <w:rPr>
          <w:rFonts w:ascii="Arial" w:hAnsi="Arial" w:cs="Arial"/>
          <w:sz w:val="22"/>
          <w:szCs w:val="22"/>
          <w:lang w:val="ca-ES"/>
        </w:rPr>
        <w:instrText xml:space="preserve"> HYPERLINK "https://drive.google.com/file/d/15fOnCGFwitMinVmYQLsdEJnWbcv2QVYS/view?usp=sharing" </w:instrText>
      </w:r>
      <w:r>
        <w:rPr>
          <w:rFonts w:ascii="Arial" w:hAnsi="Arial" w:cs="Arial"/>
          <w:sz w:val="22"/>
          <w:szCs w:val="22"/>
          <w:lang w:val="ca-ES"/>
        </w:rPr>
      </w:r>
      <w:r>
        <w:rPr>
          <w:rFonts w:ascii="Arial" w:hAnsi="Arial" w:cs="Arial"/>
          <w:sz w:val="22"/>
          <w:szCs w:val="22"/>
          <w:lang w:val="ca-ES"/>
        </w:rPr>
        <w:fldChar w:fldCharType="separate"/>
      </w:r>
    </w:p>
    <w:p w14:paraId="626A8B56" w14:textId="39015DDB" w:rsid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Style w:val="Hipervnculo"/>
          <w:rFonts w:ascii="Arial" w:hAnsi="Arial" w:cs="Arial"/>
          <w:sz w:val="22"/>
          <w:szCs w:val="22"/>
          <w:lang w:val="ca-ES"/>
        </w:rPr>
        <w:t>VÍDEO DE L @ S PARTICIPANTS DE</w:t>
      </w:r>
      <w:r w:rsidRPr="0050758B">
        <w:rPr>
          <w:rStyle w:val="Hipervnculo"/>
          <w:rFonts w:ascii="Arial" w:hAnsi="Arial" w:cs="Arial"/>
          <w:sz w:val="22"/>
          <w:szCs w:val="22"/>
          <w:lang w:val="ca-ES"/>
        </w:rPr>
        <w:t>L</w:t>
      </w:r>
      <w:r w:rsidRPr="0050758B">
        <w:rPr>
          <w:rStyle w:val="Hipervnculo"/>
          <w:rFonts w:ascii="Arial" w:hAnsi="Arial" w:cs="Arial"/>
          <w:sz w:val="22"/>
          <w:szCs w:val="22"/>
          <w:lang w:val="ca-ES"/>
        </w:rPr>
        <w:t xml:space="preserve"> CU</w:t>
      </w:r>
      <w:r w:rsidRPr="0050758B">
        <w:rPr>
          <w:rStyle w:val="Hipervnculo"/>
          <w:rFonts w:ascii="Arial" w:hAnsi="Arial" w:cs="Arial"/>
          <w:sz w:val="22"/>
          <w:szCs w:val="22"/>
          <w:lang w:val="ca-ES"/>
        </w:rPr>
        <w:t>R</w:t>
      </w:r>
      <w:r w:rsidRPr="0050758B">
        <w:rPr>
          <w:rStyle w:val="Hipervnculo"/>
          <w:rFonts w:ascii="Arial" w:hAnsi="Arial" w:cs="Arial"/>
          <w:sz w:val="22"/>
          <w:szCs w:val="22"/>
          <w:lang w:val="ca-ES"/>
        </w:rPr>
        <w:t>S 2019/2020.</w:t>
      </w:r>
      <w:r>
        <w:rPr>
          <w:rFonts w:ascii="Arial" w:hAnsi="Arial" w:cs="Arial"/>
          <w:sz w:val="22"/>
          <w:szCs w:val="22"/>
          <w:lang w:val="ca-ES"/>
        </w:rPr>
        <w:fldChar w:fldCharType="end"/>
      </w:r>
    </w:p>
    <w:p w14:paraId="047A7693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</w:p>
    <w:p w14:paraId="2C703E1B" w14:textId="69239AF9" w:rsid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 xml:space="preserve">Si voleu inspiració podeu revisar el següent </w:t>
      </w:r>
      <w:hyperlink r:id="rId9" w:history="1">
        <w:r w:rsidRPr="0050758B">
          <w:rPr>
            <w:rStyle w:val="Hipervnculo"/>
            <w:rFonts w:ascii="Arial" w:hAnsi="Arial" w:cs="Arial"/>
            <w:sz w:val="22"/>
            <w:szCs w:val="22"/>
            <w:lang w:val="ca-ES"/>
          </w:rPr>
          <w:t>vídeo</w:t>
        </w:r>
      </w:hyperlink>
      <w:r w:rsidRPr="0050758B">
        <w:rPr>
          <w:rFonts w:ascii="Arial" w:hAnsi="Arial" w:cs="Arial"/>
          <w:sz w:val="22"/>
          <w:szCs w:val="22"/>
          <w:lang w:val="ca-ES"/>
        </w:rPr>
        <w:t xml:space="preserve"> amb les fotografies de el curs passat.</w:t>
      </w:r>
    </w:p>
    <w:p w14:paraId="15FD3DCB" w14:textId="2DAA3D29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</w:p>
    <w:p w14:paraId="690B5FCF" w14:textId="275E2F86" w:rsidR="0050758B" w:rsidRPr="0050758B" w:rsidRDefault="008F2DD7" w:rsidP="0050758B">
      <w:pPr>
        <w:rPr>
          <w:rFonts w:ascii="Arial" w:hAnsi="Arial" w:cs="Arial"/>
          <w:sz w:val="22"/>
          <w:szCs w:val="22"/>
          <w:lang w:val="ca-ES"/>
        </w:rPr>
      </w:pPr>
      <w:hyperlink r:id="rId10" w:history="1">
        <w:r w:rsidR="0050758B" w:rsidRPr="008F2DD7">
          <w:rPr>
            <w:rStyle w:val="Hipervnculo"/>
            <w:rFonts w:ascii="Arial" w:hAnsi="Arial" w:cs="Arial"/>
            <w:sz w:val="22"/>
            <w:szCs w:val="22"/>
            <w:lang w:val="ca-ES"/>
          </w:rPr>
          <w:t>FOTOGRAFIES G</w:t>
        </w:r>
        <w:r w:rsidR="0050758B" w:rsidRPr="008F2DD7">
          <w:rPr>
            <w:rStyle w:val="Hipervnculo"/>
            <w:rFonts w:ascii="Arial" w:hAnsi="Arial" w:cs="Arial"/>
            <w:sz w:val="22"/>
            <w:szCs w:val="22"/>
            <w:lang w:val="ca-ES"/>
          </w:rPr>
          <w:t>U</w:t>
        </w:r>
        <w:r w:rsidR="0050758B" w:rsidRPr="008F2DD7">
          <w:rPr>
            <w:rStyle w:val="Hipervnculo"/>
            <w:rFonts w:ascii="Arial" w:hAnsi="Arial" w:cs="Arial"/>
            <w:sz w:val="22"/>
            <w:szCs w:val="22"/>
            <w:lang w:val="ca-ES"/>
          </w:rPr>
          <w:t xml:space="preserve">ANYADORES </w:t>
        </w:r>
        <w:r w:rsidR="0050758B" w:rsidRPr="008F2DD7">
          <w:rPr>
            <w:rStyle w:val="Hipervnculo"/>
            <w:rFonts w:ascii="Arial" w:hAnsi="Arial" w:cs="Arial"/>
            <w:sz w:val="22"/>
            <w:szCs w:val="22"/>
            <w:lang w:val="ca-ES"/>
          </w:rPr>
          <w:t>D</w:t>
        </w:r>
        <w:r w:rsidR="0050758B" w:rsidRPr="008F2DD7">
          <w:rPr>
            <w:rStyle w:val="Hipervnculo"/>
            <w:rFonts w:ascii="Arial" w:hAnsi="Arial" w:cs="Arial"/>
            <w:sz w:val="22"/>
            <w:szCs w:val="22"/>
            <w:lang w:val="ca-ES"/>
          </w:rPr>
          <w:t xml:space="preserve">EL </w:t>
        </w:r>
        <w:r w:rsidR="0050758B" w:rsidRPr="008F2DD7">
          <w:rPr>
            <w:rStyle w:val="Hipervnculo"/>
            <w:rFonts w:ascii="Arial" w:hAnsi="Arial" w:cs="Arial"/>
            <w:sz w:val="22"/>
            <w:szCs w:val="22"/>
            <w:lang w:val="ca-ES"/>
          </w:rPr>
          <w:t>C</w:t>
        </w:r>
        <w:r w:rsidR="0050758B" w:rsidRPr="008F2DD7">
          <w:rPr>
            <w:rStyle w:val="Hipervnculo"/>
            <w:rFonts w:ascii="Arial" w:hAnsi="Arial" w:cs="Arial"/>
            <w:sz w:val="22"/>
            <w:szCs w:val="22"/>
            <w:lang w:val="ca-ES"/>
          </w:rPr>
          <w:t>UR</w:t>
        </w:r>
        <w:r w:rsidR="0050758B" w:rsidRPr="008F2DD7">
          <w:rPr>
            <w:rStyle w:val="Hipervnculo"/>
            <w:rFonts w:ascii="Arial" w:hAnsi="Arial" w:cs="Arial"/>
            <w:sz w:val="22"/>
            <w:szCs w:val="22"/>
            <w:lang w:val="ca-ES"/>
          </w:rPr>
          <w:t>S</w:t>
        </w:r>
        <w:r w:rsidR="0050758B" w:rsidRPr="008F2DD7">
          <w:rPr>
            <w:rStyle w:val="Hipervnculo"/>
            <w:rFonts w:ascii="Arial" w:hAnsi="Arial" w:cs="Arial"/>
            <w:sz w:val="22"/>
            <w:szCs w:val="22"/>
            <w:lang w:val="ca-ES"/>
          </w:rPr>
          <w:t xml:space="preserve"> 2019/2020</w:t>
        </w:r>
      </w:hyperlink>
    </w:p>
    <w:p w14:paraId="74676568" w14:textId="77777777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 xml:space="preserve"> </w:t>
      </w:r>
    </w:p>
    <w:p w14:paraId="26B271C8" w14:textId="0BC7510F" w:rsidR="0050758B" w:rsidRPr="0050758B" w:rsidRDefault="0050758B" w:rsidP="0050758B">
      <w:pPr>
        <w:rPr>
          <w:rFonts w:ascii="Arial" w:hAnsi="Arial" w:cs="Arial"/>
          <w:sz w:val="22"/>
          <w:szCs w:val="22"/>
          <w:lang w:val="ca-ES"/>
        </w:rPr>
      </w:pPr>
      <w:r w:rsidRPr="0050758B">
        <w:rPr>
          <w:rFonts w:ascii="Arial" w:hAnsi="Arial" w:cs="Arial"/>
          <w:sz w:val="22"/>
          <w:szCs w:val="22"/>
          <w:lang w:val="ca-ES"/>
        </w:rPr>
        <w:t xml:space="preserve">En aquest </w:t>
      </w:r>
      <w:hyperlink r:id="rId11" w:history="1">
        <w:r w:rsidRPr="008F2DD7">
          <w:rPr>
            <w:rStyle w:val="Hipervnculo"/>
            <w:rFonts w:ascii="Arial" w:hAnsi="Arial" w:cs="Arial"/>
            <w:sz w:val="22"/>
            <w:szCs w:val="22"/>
            <w:lang w:val="ca-ES"/>
          </w:rPr>
          <w:t>enll</w:t>
        </w:r>
        <w:r w:rsidRPr="008F2DD7">
          <w:rPr>
            <w:rStyle w:val="Hipervnculo"/>
            <w:rFonts w:ascii="Arial" w:hAnsi="Arial" w:cs="Arial"/>
            <w:sz w:val="22"/>
            <w:szCs w:val="22"/>
            <w:lang w:val="ca-ES"/>
          </w:rPr>
          <w:t>a</w:t>
        </w:r>
        <w:r w:rsidRPr="008F2DD7">
          <w:rPr>
            <w:rStyle w:val="Hipervnculo"/>
            <w:rFonts w:ascii="Arial" w:hAnsi="Arial" w:cs="Arial"/>
            <w:sz w:val="22"/>
            <w:szCs w:val="22"/>
            <w:lang w:val="ca-ES"/>
          </w:rPr>
          <w:t>ç</w:t>
        </w:r>
      </w:hyperlink>
      <w:r w:rsidRPr="0050758B">
        <w:rPr>
          <w:rFonts w:ascii="Arial" w:hAnsi="Arial" w:cs="Arial"/>
          <w:sz w:val="22"/>
          <w:szCs w:val="22"/>
          <w:lang w:val="ca-ES"/>
        </w:rPr>
        <w:t xml:space="preserve"> teniu les fotografies guanyadores de l'última edició de el concurs.</w:t>
      </w:r>
    </w:p>
    <w:sectPr w:rsidR="0050758B" w:rsidRPr="0050758B" w:rsidSect="002640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1" w:h="16817"/>
      <w:pgMar w:top="510" w:right="720" w:bottom="720" w:left="720" w:header="794" w:footer="5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2A6BC6" w14:textId="77777777" w:rsidR="00161E31" w:rsidRDefault="00161E31" w:rsidP="00CC1663">
      <w:r>
        <w:separator/>
      </w:r>
    </w:p>
    <w:p w14:paraId="18754228" w14:textId="77777777" w:rsidR="00161E31" w:rsidRDefault="00161E31"/>
  </w:endnote>
  <w:endnote w:type="continuationSeparator" w:id="0">
    <w:p w14:paraId="3A4E0310" w14:textId="77777777" w:rsidR="00161E31" w:rsidRDefault="00161E31" w:rsidP="00CC1663">
      <w:r>
        <w:continuationSeparator/>
      </w:r>
    </w:p>
    <w:p w14:paraId="5DD85DC5" w14:textId="77777777" w:rsidR="00161E31" w:rsidRDefault="00161E31"/>
  </w:endnote>
  <w:endnote w:type="continuationNotice" w:id="1">
    <w:p w14:paraId="12642C9C" w14:textId="77777777" w:rsidR="00161E31" w:rsidRDefault="00161E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0048D" w14:textId="77777777" w:rsidR="00C3528B" w:rsidRDefault="008F2DD7">
    <w:pPr>
      <w:pStyle w:val="Piedepgina"/>
    </w:pPr>
    <w:sdt>
      <w:sdtPr>
        <w:id w:val="1919281641"/>
        <w:temporary/>
        <w:showingPlcHdr/>
      </w:sdtPr>
      <w:sdtEndPr/>
      <w:sdtContent>
        <w:r w:rsidR="00C3528B">
          <w:t>[Escriba texto]</w:t>
        </w:r>
      </w:sdtContent>
    </w:sdt>
    <w:r w:rsidR="00C3528B">
      <w:ptab w:relativeTo="margin" w:alignment="center" w:leader="none"/>
    </w:r>
    <w:sdt>
      <w:sdtPr>
        <w:id w:val="32246225"/>
        <w:temporary/>
        <w:showingPlcHdr/>
      </w:sdtPr>
      <w:sdtEndPr/>
      <w:sdtContent>
        <w:r w:rsidR="00C3528B">
          <w:t>[Escriba texto]</w:t>
        </w:r>
      </w:sdtContent>
    </w:sdt>
    <w:r w:rsidR="00C3528B">
      <w:ptab w:relativeTo="margin" w:alignment="right" w:leader="none"/>
    </w:r>
    <w:sdt>
      <w:sdtPr>
        <w:id w:val="-440447398"/>
        <w:temporary/>
        <w:showingPlcHdr/>
      </w:sdtPr>
      <w:sdtEndPr/>
      <w:sdtContent>
        <w:r w:rsidR="00C3528B"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E5280" w14:textId="77777777" w:rsidR="00C3528B" w:rsidRDefault="00582B26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4C0EBB2" wp14:editId="181ED073">
              <wp:simplePos x="0" y="0"/>
              <wp:positionH relativeFrom="column">
                <wp:posOffset>83820</wp:posOffset>
              </wp:positionH>
              <wp:positionV relativeFrom="page">
                <wp:posOffset>9462770</wp:posOffset>
              </wp:positionV>
              <wp:extent cx="6639560" cy="374015"/>
              <wp:effectExtent l="0" t="0" r="0" b="698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9560" cy="374015"/>
                        <a:chOff x="0" y="0"/>
                        <a:chExt cx="6976745" cy="393065"/>
                      </a:xfrm>
                      <a:extLst>
                        <a:ext uri="{0CCBE362-F206-4b92-989A-16890622DB6E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124" name="Imagen 1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43100" y="21590"/>
                          <a:ext cx="133794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7" name="Imagen 12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1900" y="21590"/>
                          <a:ext cx="13747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1" name="Imagen 13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00700" y="0"/>
                          <a:ext cx="137604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5371" b="22471"/>
                        <a:stretch/>
                      </pic:blipFill>
                      <pic:spPr bwMode="auto">
                        <a:xfrm>
                          <a:off x="0" y="55245"/>
                          <a:ext cx="138049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53640926-AAD7-44d8-BBD7-CCE9431645EC}">
    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D51735" id="Agrupar 8" o:spid="_x0000_s1026" style="position:absolute;margin-left:6.6pt;margin-top:745.1pt;width:522.8pt;height:29.45pt;z-index:251666432;mso-position-vertical-relative:page;mso-width-relative:margin;mso-height-relative:margin" coordsize="69767,39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4" o:spid="_x0000_s1027" type="#_x0000_t75" style="position:absolute;left:19431;top:215;width:13379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bwDzEAAAA3AAAAA8AAABkcnMvZG93bnJldi54bWxEj0+LwjAQxe+C3yGM4G1NFRG3a5RF/HdR&#10;2OrF29DMtmWbSW1irX56Iyx4m+G995s3s0VrStFQ7QrLCoaDCARxanXBmYLTcf0xBeE8ssbSMim4&#10;k4PFvNuZYaztjX+oSXwmAoRdjApy76tYSpfmZNANbEUctF9bG/RhrTOpa7wFuCnlKIom0mDB4UKO&#10;FS1zSv+SqwmU82bvLtuyeZwOD02p/Vzt1l6pfq/9/gLhqfVv8396p0P90Rhez4QJ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bwDzEAAAA3AAAAA8AAAAAAAAAAAAAAAAA&#10;nwIAAGRycy9kb3ducmV2LnhtbFBLBQYAAAAABAAEAPcAAACQAwAAAAA=&#10;">
                <v:imagedata r:id="rId5" o:title=""/>
                <v:path arrowok="t"/>
              </v:shape>
              <v:shape id="Imagen 127" o:spid="_x0000_s1028" type="#_x0000_t75" style="position:absolute;left:37719;top:215;width:13747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IN3BAAAA3AAAAA8AAABkcnMvZG93bnJldi54bWxET9tqwkAQfS/4D8sU+tZsKr2RugYVBcGH&#10;YtoPGLKTS5OdXbJrjH/fFQTf5nCus8gn04uRBt9aVvCSpCCIS6tbrhX8/uyeP0H4gKyxt0wKLuQh&#10;X84eFphpe+YjjUWoRQxhn6GCJgSXSenLhgz6xDriyFV2MBgiHGqpBzzHcNPLeZq+S4Mtx4YGHW0a&#10;KrviZBTsX7d/Mrx1bo00jvpQV9oV30o9PU6rLxCBpnAX39x7HefPP+D6TLx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dIN3BAAAA3AAAAA8AAAAAAAAAAAAAAAAAnwIA&#10;AGRycy9kb3ducmV2LnhtbFBLBQYAAAAABAAEAPcAAACNAwAAAAA=&#10;">
                <v:imagedata r:id="rId6" o:title=""/>
                <v:path arrowok="t"/>
              </v:shape>
              <v:shape id="Imagen 131" o:spid="_x0000_s1029" type="#_x0000_t75" style="position:absolute;left:56007;width:13760;height:3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+vFfCAAAA3AAAAA8AAABkcnMvZG93bnJldi54bWxET0trAjEQvgv9D2EK3jSrhT5Wo4hYEKwH&#10;3XofNuNm281kSeK69tc3QqG3+fieM1/2thEd+VA7VjAZZyCIS6drrhR8Fu+jVxAhImtsHJOCGwVY&#10;Lh4Gc8y1u/KBumOsRArhkKMCE2ObSxlKQxbD2LXEiTs7bzEm6CupPV5TuG3kNMuepcWaU4PBltaG&#10;yu/jxSroXw67j+ZL+jN1xWVfbKI5/bwpNXzsVzMQkfr4L/5zb3Wa/zSB+zPpAr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frxXwgAAANwAAAAPAAAAAAAAAAAAAAAAAJ8C&#10;AABkcnMvZG93bnJldi54bWxQSwUGAAAAAAQABAD3AAAAjgMAAAAA&#10;">
                <v:imagedata r:id="rId7" o:title=""/>
                <v:path arrowok="t"/>
              </v:shape>
              <v:shape id="Imagen 4" o:spid="_x0000_s1030" type="#_x0000_t75" style="position:absolute;top:552;width:13804;height:3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Nel/CAAAA2gAAAA8AAABkcnMvZG93bnJldi54bWxEj0FrwkAUhO9C/8PyCt7MJq2IpFlDsQgF&#10;hWJse35kn0lo9m3YXU38926h0OMwM98wRTmZXlzJ+c6ygixJQRDXVnfcKPg87RZrED4ga+wtk4Ib&#10;eSg3D7MCc21HPtK1Co2IEPY5KmhDGHIpfd2SQZ/YgTh6Z+sMhihdI7XDMcJNL5/SdCUNdhwXWhxo&#10;21L9U12MgkOXfejxeauHs/y2X7p39LZ3Ss0fp9cXEIGm8B/+a79rBUv4vRJv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DXpfwgAAANoAAAAPAAAAAAAAAAAAAAAAAJ8C&#10;AABkcnMvZG93bnJldi54bWxQSwUGAAAAAAQABAD3AAAAjgMAAAAA&#10;">
                <v:imagedata r:id="rId8" o:title="" croptop="16627f" cropbottom="14727f"/>
                <v:path arrowok="t"/>
              </v:shape>
              <w10:wrap type="square" anchory="page"/>
            </v:group>
          </w:pict>
        </mc:Fallback>
      </mc:AlternateContent>
    </w:r>
  </w:p>
  <w:p w14:paraId="288FEB38" w14:textId="77777777" w:rsidR="00C3528B" w:rsidRDefault="00C3528B" w:rsidP="004B2E17">
    <w:pPr>
      <w:pStyle w:val="Piedepgina"/>
      <w:framePr w:hSpace="141" w:wrap="around" w:hAnchor="page" w:x="730" w:y="289"/>
    </w:pPr>
  </w:p>
  <w:tbl>
    <w:tblPr>
      <w:tblStyle w:val="Tablaconcuadrcula"/>
      <w:tblpPr w:leftFromText="142" w:rightFromText="142" w:topFromText="119" w:vertAnchor="text" w:tblpY="1"/>
      <w:tblOverlap w:val="never"/>
      <w:tblW w:w="107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C489D"/>
      <w:tblLook w:val="04A0" w:firstRow="1" w:lastRow="0" w:firstColumn="1" w:lastColumn="0" w:noHBand="0" w:noVBand="1"/>
    </w:tblPr>
    <w:tblGrid>
      <w:gridCol w:w="2466"/>
      <w:gridCol w:w="3169"/>
      <w:gridCol w:w="2912"/>
      <w:gridCol w:w="2226"/>
    </w:tblGrid>
    <w:tr w:rsidR="005058A3" w:rsidRPr="00C3528B" w14:paraId="7BBA6F7C" w14:textId="77777777" w:rsidTr="004B2E17">
      <w:trPr>
        <w:trHeight w:val="484"/>
      </w:trPr>
      <w:tc>
        <w:tcPr>
          <w:tcW w:w="2571" w:type="dxa"/>
          <w:shd w:val="clear" w:color="auto" w:fill="2C489D"/>
          <w:vAlign w:val="center"/>
        </w:tcPr>
        <w:p w14:paraId="343F7A58" w14:textId="77777777" w:rsidR="00C3528B" w:rsidRPr="00C3528B" w:rsidRDefault="00C3528B" w:rsidP="004B2E17">
          <w:pPr>
            <w:pStyle w:val="Piedepgina"/>
            <w:ind w:left="284"/>
            <w:rPr>
              <w:rFonts w:ascii="Calibri Light" w:hAnsi="Calibri Light"/>
              <w:color w:val="FFFFFF" w:themeColor="background1"/>
              <w:sz w:val="18"/>
            </w:rPr>
          </w:pPr>
          <w:r w:rsidRPr="00C3528B">
            <w:rPr>
              <w:rFonts w:ascii="Calibri Light" w:hAnsi="Calibri Light"/>
              <w:color w:val="FFFFFF" w:themeColor="background1"/>
              <w:sz w:val="18"/>
            </w:rPr>
            <w:t>IES Pere Boïl</w:t>
          </w:r>
        </w:p>
      </w:tc>
      <w:tc>
        <w:tcPr>
          <w:tcW w:w="3331" w:type="dxa"/>
          <w:shd w:val="clear" w:color="auto" w:fill="2C489D"/>
          <w:vAlign w:val="center"/>
        </w:tcPr>
        <w:p w14:paraId="024541E3" w14:textId="77777777" w:rsidR="00C3528B" w:rsidRPr="00C3528B" w:rsidRDefault="00C3528B" w:rsidP="004B2E17">
          <w:pPr>
            <w:pStyle w:val="Piedepgina"/>
            <w:ind w:left="0"/>
            <w:jc w:val="center"/>
            <w:rPr>
              <w:rFonts w:ascii="Calibri Light" w:hAnsi="Calibri Light"/>
              <w:color w:val="FFFFFF" w:themeColor="background1"/>
              <w:sz w:val="18"/>
            </w:rPr>
          </w:pPr>
          <w:r w:rsidRPr="00C3528B">
            <w:rPr>
              <w:rFonts w:ascii="Calibri Light" w:hAnsi="Calibri Light"/>
              <w:color w:val="FFFFFF" w:themeColor="background1"/>
              <w:sz w:val="18"/>
            </w:rPr>
            <w:t>Telef. 961 20 62 25</w:t>
          </w:r>
        </w:p>
      </w:tc>
      <w:tc>
        <w:tcPr>
          <w:tcW w:w="3062" w:type="dxa"/>
          <w:shd w:val="clear" w:color="auto" w:fill="2C489D"/>
          <w:vAlign w:val="center"/>
        </w:tcPr>
        <w:p w14:paraId="35FD529E" w14:textId="77777777" w:rsidR="00C3528B" w:rsidRPr="00C3528B" w:rsidRDefault="00C3528B" w:rsidP="004B2E17">
          <w:pPr>
            <w:pStyle w:val="Piedepgina"/>
            <w:ind w:left="0"/>
            <w:rPr>
              <w:rFonts w:ascii="Calibri Light" w:hAnsi="Calibri Light"/>
              <w:color w:val="FFFFFF" w:themeColor="background1"/>
              <w:sz w:val="18"/>
            </w:rPr>
          </w:pPr>
          <w:r w:rsidRPr="00C3528B">
            <w:rPr>
              <w:rFonts w:ascii="Calibri Light" w:hAnsi="Calibri Light"/>
              <w:color w:val="FFFFFF" w:themeColor="background1"/>
              <w:sz w:val="18"/>
            </w:rPr>
            <w:t>Fax.: 961 20 62 26</w:t>
          </w:r>
        </w:p>
      </w:tc>
      <w:tc>
        <w:tcPr>
          <w:tcW w:w="1701" w:type="dxa"/>
          <w:shd w:val="clear" w:color="auto" w:fill="2C489D"/>
          <w:vAlign w:val="center"/>
        </w:tcPr>
        <w:p w14:paraId="5257573C" w14:textId="77777777" w:rsidR="00C3528B" w:rsidRPr="00C3528B" w:rsidRDefault="0090055B" w:rsidP="004B2E17">
          <w:pPr>
            <w:pStyle w:val="Piedepgina"/>
            <w:ind w:left="0" w:right="175"/>
            <w:rPr>
              <w:rFonts w:ascii="Calibri Light" w:hAnsi="Calibri Light"/>
              <w:color w:val="FFFFFF" w:themeColor="background1"/>
              <w:sz w:val="18"/>
            </w:rPr>
          </w:pPr>
          <w:r>
            <w:rPr>
              <w:rFonts w:ascii="Calibri Light" w:hAnsi="Calibri Light"/>
              <w:color w:val="FFFFFF" w:themeColor="background1"/>
              <w:sz w:val="18"/>
            </w:rPr>
            <w:t>secretaria</w:t>
          </w:r>
          <w:r w:rsidR="00C3528B" w:rsidRPr="00C3528B">
            <w:rPr>
              <w:rFonts w:ascii="Calibri Light" w:hAnsi="Calibri Light"/>
              <w:color w:val="FFFFFF" w:themeColor="background1"/>
              <w:sz w:val="18"/>
            </w:rPr>
            <w:t>@pereboil.com</w:t>
          </w:r>
        </w:p>
      </w:tc>
    </w:tr>
  </w:tbl>
  <w:p w14:paraId="3A53EE52" w14:textId="77777777" w:rsidR="00C3528B" w:rsidRPr="0090055B" w:rsidRDefault="00C3528B" w:rsidP="00582B26">
    <w:pPr>
      <w:pStyle w:val="Piedepgina"/>
      <w:ind w:left="0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ACFD7" w14:textId="77777777" w:rsidR="002A59E7" w:rsidRDefault="002A59E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4A92C" w14:textId="77777777" w:rsidR="00161E31" w:rsidRDefault="00161E31" w:rsidP="00CC1663">
      <w:r>
        <w:separator/>
      </w:r>
    </w:p>
    <w:p w14:paraId="690AE97A" w14:textId="77777777" w:rsidR="00161E31" w:rsidRDefault="00161E31"/>
  </w:footnote>
  <w:footnote w:type="continuationSeparator" w:id="0">
    <w:p w14:paraId="78DAFE50" w14:textId="77777777" w:rsidR="00161E31" w:rsidRDefault="00161E31" w:rsidP="00CC1663">
      <w:r>
        <w:continuationSeparator/>
      </w:r>
    </w:p>
    <w:p w14:paraId="045B4837" w14:textId="77777777" w:rsidR="00161E31" w:rsidRDefault="00161E31"/>
  </w:footnote>
  <w:footnote w:type="continuationNotice" w:id="1">
    <w:p w14:paraId="140BBDEC" w14:textId="77777777" w:rsidR="00161E31" w:rsidRDefault="00161E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483"/>
      <w:gridCol w:w="8978"/>
    </w:tblGrid>
    <w:tr w:rsidR="00C3528B" w:rsidRPr="0088634D" w14:paraId="388454F5" w14:textId="77777777" w:rsidTr="00CC1663">
      <w:tc>
        <w:tcPr>
          <w:tcW w:w="1152" w:type="dxa"/>
        </w:tcPr>
        <w:p w14:paraId="18F25421" w14:textId="77777777" w:rsidR="00C3528B" w:rsidRDefault="00C3528B">
          <w:pPr>
            <w:pStyle w:val="Encabezado"/>
            <w:jc w:val="right"/>
            <w:rPr>
              <w:rFonts w:ascii="Cambria" w:hAnsi="Cambria"/>
              <w:b/>
            </w:rPr>
          </w:pPr>
          <w:r>
            <w:rPr>
              <w:rFonts w:ascii="Cambria" w:hAnsi="Cambria"/>
            </w:rPr>
            <w:fldChar w:fldCharType="begin"/>
          </w:r>
          <w:r>
            <w:rPr>
              <w:rFonts w:ascii="Cambria" w:hAnsi="Cambria"/>
            </w:rPr>
            <w:instrText>PAGE   \* MERGEFORMAT</w:instrText>
          </w:r>
          <w:r>
            <w:rPr>
              <w:rFonts w:ascii="Cambria" w:hAnsi="Cambria"/>
            </w:rPr>
            <w:fldChar w:fldCharType="separate"/>
          </w:r>
          <w:r w:rsidR="00010CC2">
            <w:rPr>
              <w:rFonts w:ascii="Cambria" w:hAnsi="Cambria"/>
              <w:noProof/>
            </w:rPr>
            <w:t>2</w:t>
          </w:r>
          <w:r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23922439" w14:textId="77777777" w:rsidR="00C3528B" w:rsidRDefault="008F2DD7">
          <w:pPr>
            <w:pStyle w:val="Encabezado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-473750147"/>
              <w:temporary/>
              <w:showingPlcHdr/>
            </w:sdtPr>
            <w:sdtEndPr/>
            <w:sdtContent>
              <w:r w:rsidR="00C3528B">
                <w:rPr>
                  <w:rFonts w:ascii="Cambria" w:hAnsi="Cambria"/>
                </w:rPr>
                <w:t>[Escriba texto]</w:t>
              </w:r>
            </w:sdtContent>
          </w:sdt>
        </w:p>
      </w:tc>
    </w:tr>
  </w:tbl>
  <w:p w14:paraId="47BC01F6" w14:textId="77777777" w:rsidR="00C3528B" w:rsidRDefault="00C3528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C2605" w14:textId="77777777" w:rsidR="00C3528B" w:rsidRPr="00642684" w:rsidRDefault="00642684" w:rsidP="00642684">
    <w:pPr>
      <w:pStyle w:val="Encabezado"/>
      <w:spacing w:before="240"/>
      <w:ind w:left="142" w:right="113"/>
      <w:jc w:val="center"/>
      <w:rPr>
        <w:rFonts w:ascii="Calibri" w:hAnsi="Calibri" w:cs="Calibri"/>
      </w:rPr>
    </w:pPr>
    <w:r w:rsidRPr="00642684">
      <w:rPr>
        <w:rFonts w:ascii="Calibri" w:hAnsi="Calibri" w:cs="Calibri"/>
        <w:noProof/>
      </w:rPr>
      <w:drawing>
        <wp:anchor distT="0" distB="0" distL="114300" distR="114300" simplePos="0" relativeHeight="251658242" behindDoc="0" locked="0" layoutInCell="1" allowOverlap="1" wp14:anchorId="5C431C95" wp14:editId="15AC70F9">
          <wp:simplePos x="0" y="0"/>
          <wp:positionH relativeFrom="column">
            <wp:posOffset>5609590</wp:posOffset>
          </wp:positionH>
          <wp:positionV relativeFrom="paragraph">
            <wp:posOffset>127635</wp:posOffset>
          </wp:positionV>
          <wp:extent cx="932180" cy="287655"/>
          <wp:effectExtent l="0" t="0" r="1270" b="0"/>
          <wp:wrapSquare wrapText="bothSides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Direcció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18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2684">
      <w:rPr>
        <w:rFonts w:ascii="Calibri" w:hAnsi="Calibri" w:cs="Calibri"/>
        <w:noProof/>
      </w:rPr>
      <w:drawing>
        <wp:anchor distT="0" distB="0" distL="114300" distR="114300" simplePos="0" relativeHeight="251658241" behindDoc="0" locked="0" layoutInCell="1" allowOverlap="1" wp14:anchorId="1376C911" wp14:editId="4F0C4507">
          <wp:simplePos x="0" y="0"/>
          <wp:positionH relativeFrom="column">
            <wp:posOffset>91440</wp:posOffset>
          </wp:positionH>
          <wp:positionV relativeFrom="page">
            <wp:posOffset>304800</wp:posOffset>
          </wp:positionV>
          <wp:extent cx="1160471" cy="720000"/>
          <wp:effectExtent l="0" t="0" r="1905" b="4445"/>
          <wp:wrapSquare wrapText="bothSides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v_conselleria_educacio_rgb_v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471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2684">
      <w:rPr>
        <w:rFonts w:ascii="Calibri" w:hAnsi="Calibri" w:cs="Calibri"/>
        <w:noProof/>
      </w:rPr>
      <w:t>I.E.S. PERE BOÏL</w:t>
    </w:r>
  </w:p>
  <w:p w14:paraId="3C0B70B9" w14:textId="77777777" w:rsidR="00642684" w:rsidRPr="00CC1663" w:rsidRDefault="00642684" w:rsidP="00642684">
    <w:pPr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4A846" w14:textId="77777777" w:rsidR="002A59E7" w:rsidRDefault="002A59E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93620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92A64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796E2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76057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EC4CD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60E3D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BE660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82040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662E9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4CEED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6A284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8274E22"/>
    <w:multiLevelType w:val="hybridMultilevel"/>
    <w:tmpl w:val="EE026D16"/>
    <w:lvl w:ilvl="0" w:tplc="590ED794">
      <w:start w:val="1"/>
      <w:numFmt w:val="decimal"/>
      <w:lvlText w:val="%1."/>
      <w:lvlJc w:val="left"/>
      <w:pPr>
        <w:ind w:left="106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780" w:hanging="360"/>
      </w:pPr>
    </w:lvl>
    <w:lvl w:ilvl="2" w:tplc="040A001B" w:tentative="1">
      <w:start w:val="1"/>
      <w:numFmt w:val="lowerRoman"/>
      <w:lvlText w:val="%3."/>
      <w:lvlJc w:val="right"/>
      <w:pPr>
        <w:ind w:left="2500" w:hanging="180"/>
      </w:pPr>
    </w:lvl>
    <w:lvl w:ilvl="3" w:tplc="040A000F" w:tentative="1">
      <w:start w:val="1"/>
      <w:numFmt w:val="decimal"/>
      <w:lvlText w:val="%4."/>
      <w:lvlJc w:val="left"/>
      <w:pPr>
        <w:ind w:left="3220" w:hanging="360"/>
      </w:pPr>
    </w:lvl>
    <w:lvl w:ilvl="4" w:tplc="040A0019" w:tentative="1">
      <w:start w:val="1"/>
      <w:numFmt w:val="lowerLetter"/>
      <w:lvlText w:val="%5."/>
      <w:lvlJc w:val="left"/>
      <w:pPr>
        <w:ind w:left="3940" w:hanging="360"/>
      </w:pPr>
    </w:lvl>
    <w:lvl w:ilvl="5" w:tplc="040A001B" w:tentative="1">
      <w:start w:val="1"/>
      <w:numFmt w:val="lowerRoman"/>
      <w:lvlText w:val="%6."/>
      <w:lvlJc w:val="right"/>
      <w:pPr>
        <w:ind w:left="4660" w:hanging="180"/>
      </w:pPr>
    </w:lvl>
    <w:lvl w:ilvl="6" w:tplc="040A000F" w:tentative="1">
      <w:start w:val="1"/>
      <w:numFmt w:val="decimal"/>
      <w:lvlText w:val="%7."/>
      <w:lvlJc w:val="left"/>
      <w:pPr>
        <w:ind w:left="5380" w:hanging="360"/>
      </w:pPr>
    </w:lvl>
    <w:lvl w:ilvl="7" w:tplc="040A0019" w:tentative="1">
      <w:start w:val="1"/>
      <w:numFmt w:val="lowerLetter"/>
      <w:lvlText w:val="%8."/>
      <w:lvlJc w:val="left"/>
      <w:pPr>
        <w:ind w:left="6100" w:hanging="360"/>
      </w:pPr>
    </w:lvl>
    <w:lvl w:ilvl="8" w:tplc="040A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 w15:restartNumberingAfterBreak="0">
    <w:nsid w:val="43113447"/>
    <w:multiLevelType w:val="hybridMultilevel"/>
    <w:tmpl w:val="8C143C1C"/>
    <w:lvl w:ilvl="0" w:tplc="FFFFFFF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60810571"/>
    <w:multiLevelType w:val="hybridMultilevel"/>
    <w:tmpl w:val="DE54C0F8"/>
    <w:lvl w:ilvl="0" w:tplc="0C0A000F">
      <w:start w:val="1"/>
      <w:numFmt w:val="decimal"/>
      <w:lvlText w:val="%1."/>
      <w:lvlJc w:val="left"/>
      <w:pPr>
        <w:ind w:left="2136" w:hanging="360"/>
      </w:pPr>
    </w:lvl>
    <w:lvl w:ilvl="1" w:tplc="0C0A0019" w:tentative="1">
      <w:start w:val="1"/>
      <w:numFmt w:val="lowerLetter"/>
      <w:lvlText w:val="%2."/>
      <w:lvlJc w:val="left"/>
      <w:pPr>
        <w:ind w:left="2856" w:hanging="360"/>
      </w:pPr>
    </w:lvl>
    <w:lvl w:ilvl="2" w:tplc="0C0A001B" w:tentative="1">
      <w:start w:val="1"/>
      <w:numFmt w:val="lowerRoman"/>
      <w:lvlText w:val="%3."/>
      <w:lvlJc w:val="right"/>
      <w:pPr>
        <w:ind w:left="3576" w:hanging="180"/>
      </w:pPr>
    </w:lvl>
    <w:lvl w:ilvl="3" w:tplc="0C0A000F" w:tentative="1">
      <w:start w:val="1"/>
      <w:numFmt w:val="decimal"/>
      <w:lvlText w:val="%4."/>
      <w:lvlJc w:val="left"/>
      <w:pPr>
        <w:ind w:left="4296" w:hanging="360"/>
      </w:pPr>
    </w:lvl>
    <w:lvl w:ilvl="4" w:tplc="0C0A0019" w:tentative="1">
      <w:start w:val="1"/>
      <w:numFmt w:val="lowerLetter"/>
      <w:lvlText w:val="%5."/>
      <w:lvlJc w:val="left"/>
      <w:pPr>
        <w:ind w:left="5016" w:hanging="360"/>
      </w:pPr>
    </w:lvl>
    <w:lvl w:ilvl="5" w:tplc="0C0A001B" w:tentative="1">
      <w:start w:val="1"/>
      <w:numFmt w:val="lowerRoman"/>
      <w:lvlText w:val="%6."/>
      <w:lvlJc w:val="right"/>
      <w:pPr>
        <w:ind w:left="5736" w:hanging="180"/>
      </w:pPr>
    </w:lvl>
    <w:lvl w:ilvl="6" w:tplc="0C0A000F" w:tentative="1">
      <w:start w:val="1"/>
      <w:numFmt w:val="decimal"/>
      <w:lvlText w:val="%7."/>
      <w:lvlJc w:val="left"/>
      <w:pPr>
        <w:ind w:left="6456" w:hanging="360"/>
      </w:pPr>
    </w:lvl>
    <w:lvl w:ilvl="7" w:tplc="0C0A0019" w:tentative="1">
      <w:start w:val="1"/>
      <w:numFmt w:val="lowerLetter"/>
      <w:lvlText w:val="%8."/>
      <w:lvlJc w:val="left"/>
      <w:pPr>
        <w:ind w:left="7176" w:hanging="360"/>
      </w:pPr>
    </w:lvl>
    <w:lvl w:ilvl="8" w:tplc="0C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 w15:restartNumberingAfterBreak="0">
    <w:nsid w:val="7763565F"/>
    <w:multiLevelType w:val="hybridMultilevel"/>
    <w:tmpl w:val="06FC4360"/>
    <w:lvl w:ilvl="0" w:tplc="825EDC9C">
      <w:start w:val="1"/>
      <w:numFmt w:val="lowerLetter"/>
      <w:lvlText w:val="(%1)"/>
      <w:lvlJc w:val="left"/>
      <w:pPr>
        <w:ind w:left="1514" w:hanging="38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2214" w:hanging="360"/>
      </w:pPr>
    </w:lvl>
    <w:lvl w:ilvl="2" w:tplc="040A001B" w:tentative="1">
      <w:start w:val="1"/>
      <w:numFmt w:val="lowerRoman"/>
      <w:lvlText w:val="%3."/>
      <w:lvlJc w:val="right"/>
      <w:pPr>
        <w:ind w:left="2934" w:hanging="180"/>
      </w:pPr>
    </w:lvl>
    <w:lvl w:ilvl="3" w:tplc="040A000F" w:tentative="1">
      <w:start w:val="1"/>
      <w:numFmt w:val="decimal"/>
      <w:lvlText w:val="%4."/>
      <w:lvlJc w:val="left"/>
      <w:pPr>
        <w:ind w:left="3654" w:hanging="360"/>
      </w:pPr>
    </w:lvl>
    <w:lvl w:ilvl="4" w:tplc="040A0019" w:tentative="1">
      <w:start w:val="1"/>
      <w:numFmt w:val="lowerLetter"/>
      <w:lvlText w:val="%5."/>
      <w:lvlJc w:val="left"/>
      <w:pPr>
        <w:ind w:left="4374" w:hanging="360"/>
      </w:pPr>
    </w:lvl>
    <w:lvl w:ilvl="5" w:tplc="040A001B" w:tentative="1">
      <w:start w:val="1"/>
      <w:numFmt w:val="lowerRoman"/>
      <w:lvlText w:val="%6."/>
      <w:lvlJc w:val="right"/>
      <w:pPr>
        <w:ind w:left="5094" w:hanging="180"/>
      </w:pPr>
    </w:lvl>
    <w:lvl w:ilvl="6" w:tplc="040A000F" w:tentative="1">
      <w:start w:val="1"/>
      <w:numFmt w:val="decimal"/>
      <w:lvlText w:val="%7."/>
      <w:lvlJc w:val="left"/>
      <w:pPr>
        <w:ind w:left="5814" w:hanging="360"/>
      </w:pPr>
    </w:lvl>
    <w:lvl w:ilvl="7" w:tplc="040A0019" w:tentative="1">
      <w:start w:val="1"/>
      <w:numFmt w:val="lowerLetter"/>
      <w:lvlText w:val="%8."/>
      <w:lvlJc w:val="left"/>
      <w:pPr>
        <w:ind w:left="6534" w:hanging="360"/>
      </w:pPr>
    </w:lvl>
    <w:lvl w:ilvl="8" w:tplc="04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12"/>
  </w:num>
  <w:num w:numId="13">
    <w:abstractNumId w:val="13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oNotShadeFormData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A77"/>
    <w:rsid w:val="00010CC2"/>
    <w:rsid w:val="00012DAB"/>
    <w:rsid w:val="000A27F0"/>
    <w:rsid w:val="000A62BB"/>
    <w:rsid w:val="000C6C5B"/>
    <w:rsid w:val="000E3C98"/>
    <w:rsid w:val="00111A74"/>
    <w:rsid w:val="0014613B"/>
    <w:rsid w:val="001569F7"/>
    <w:rsid w:val="00161E31"/>
    <w:rsid w:val="001A6974"/>
    <w:rsid w:val="001B5BE9"/>
    <w:rsid w:val="001C17F9"/>
    <w:rsid w:val="0021734A"/>
    <w:rsid w:val="00230542"/>
    <w:rsid w:val="00251177"/>
    <w:rsid w:val="0025188A"/>
    <w:rsid w:val="0026149C"/>
    <w:rsid w:val="0026405F"/>
    <w:rsid w:val="002A59E7"/>
    <w:rsid w:val="002B303A"/>
    <w:rsid w:val="002E6CE5"/>
    <w:rsid w:val="002F6B11"/>
    <w:rsid w:val="0036201C"/>
    <w:rsid w:val="003704B4"/>
    <w:rsid w:val="00392BCF"/>
    <w:rsid w:val="003B69DD"/>
    <w:rsid w:val="003D3C70"/>
    <w:rsid w:val="00406AA2"/>
    <w:rsid w:val="00415034"/>
    <w:rsid w:val="004165A3"/>
    <w:rsid w:val="0045753A"/>
    <w:rsid w:val="00457860"/>
    <w:rsid w:val="00464A2D"/>
    <w:rsid w:val="004B2E17"/>
    <w:rsid w:val="004B6130"/>
    <w:rsid w:val="004B7416"/>
    <w:rsid w:val="004C336B"/>
    <w:rsid w:val="004C6023"/>
    <w:rsid w:val="004E169C"/>
    <w:rsid w:val="005058A3"/>
    <w:rsid w:val="0050758B"/>
    <w:rsid w:val="0055089F"/>
    <w:rsid w:val="005573E2"/>
    <w:rsid w:val="00574978"/>
    <w:rsid w:val="00580EAE"/>
    <w:rsid w:val="00581B3C"/>
    <w:rsid w:val="00582B26"/>
    <w:rsid w:val="005F3004"/>
    <w:rsid w:val="00622E62"/>
    <w:rsid w:val="0062483A"/>
    <w:rsid w:val="00632E7B"/>
    <w:rsid w:val="00642684"/>
    <w:rsid w:val="00655B33"/>
    <w:rsid w:val="0067300D"/>
    <w:rsid w:val="006755CF"/>
    <w:rsid w:val="006801A1"/>
    <w:rsid w:val="00695C2A"/>
    <w:rsid w:val="00711B87"/>
    <w:rsid w:val="007D5875"/>
    <w:rsid w:val="007E426C"/>
    <w:rsid w:val="007E6404"/>
    <w:rsid w:val="007F2B6F"/>
    <w:rsid w:val="007F3316"/>
    <w:rsid w:val="00802F60"/>
    <w:rsid w:val="00805FBC"/>
    <w:rsid w:val="00825C3E"/>
    <w:rsid w:val="008274B8"/>
    <w:rsid w:val="008903C3"/>
    <w:rsid w:val="008B161B"/>
    <w:rsid w:val="008C4852"/>
    <w:rsid w:val="008C67C0"/>
    <w:rsid w:val="008D3153"/>
    <w:rsid w:val="008F2DD7"/>
    <w:rsid w:val="0090055B"/>
    <w:rsid w:val="00904C4A"/>
    <w:rsid w:val="00916B18"/>
    <w:rsid w:val="0093750B"/>
    <w:rsid w:val="00965970"/>
    <w:rsid w:val="009F2D61"/>
    <w:rsid w:val="00AD4167"/>
    <w:rsid w:val="00B23AEF"/>
    <w:rsid w:val="00B4362C"/>
    <w:rsid w:val="00BB31C8"/>
    <w:rsid w:val="00BD0350"/>
    <w:rsid w:val="00BE0082"/>
    <w:rsid w:val="00C0165C"/>
    <w:rsid w:val="00C33372"/>
    <w:rsid w:val="00C3528B"/>
    <w:rsid w:val="00C8785F"/>
    <w:rsid w:val="00CC1663"/>
    <w:rsid w:val="00D26549"/>
    <w:rsid w:val="00D521B4"/>
    <w:rsid w:val="00D71610"/>
    <w:rsid w:val="00DA2F00"/>
    <w:rsid w:val="00DB67F4"/>
    <w:rsid w:val="00DC11BF"/>
    <w:rsid w:val="00E20E91"/>
    <w:rsid w:val="00E265A4"/>
    <w:rsid w:val="00E71352"/>
    <w:rsid w:val="00E82A77"/>
    <w:rsid w:val="00E8690E"/>
    <w:rsid w:val="00EA38D5"/>
    <w:rsid w:val="00EC1859"/>
    <w:rsid w:val="00EC6FA3"/>
    <w:rsid w:val="00F10C87"/>
    <w:rsid w:val="00F32990"/>
    <w:rsid w:val="00F35A85"/>
    <w:rsid w:val="00FA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A7BC0E2"/>
  <w14:defaultImageDpi w14:val="300"/>
  <w15:docId w15:val="{1EF2DBDB-2D8C-4642-83B3-503C887F5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CC2"/>
    <w:pPr>
      <w:ind w:left="113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16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1663"/>
  </w:style>
  <w:style w:type="paragraph" w:styleId="Piedepgina">
    <w:name w:val="footer"/>
    <w:basedOn w:val="Normal"/>
    <w:link w:val="PiedepginaCar"/>
    <w:uiPriority w:val="99"/>
    <w:unhideWhenUsed/>
    <w:rsid w:val="00CC16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1663"/>
  </w:style>
  <w:style w:type="paragraph" w:styleId="Textodeglobo">
    <w:name w:val="Balloon Text"/>
    <w:basedOn w:val="Normal"/>
    <w:link w:val="TextodegloboCar"/>
    <w:uiPriority w:val="99"/>
    <w:semiHidden/>
    <w:unhideWhenUsed/>
    <w:rsid w:val="00CC166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1663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C35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3528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3528B"/>
    <w:rPr>
      <w:color w:val="800080" w:themeColor="followedHyperlink"/>
      <w:u w:val="single"/>
    </w:rPr>
  </w:style>
  <w:style w:type="paragraph" w:customStyle="1" w:styleId="membrete">
    <w:name w:val="membrete"/>
    <w:basedOn w:val="Encabezado"/>
    <w:qFormat/>
    <w:rsid w:val="00010CC2"/>
    <w:pPr>
      <w:ind w:left="-567"/>
    </w:pPr>
    <w:rPr>
      <w:rFonts w:ascii="Calibri Light" w:hAnsi="Calibri Light"/>
      <w:sz w:val="14"/>
      <w:szCs w:val="16"/>
    </w:rPr>
  </w:style>
  <w:style w:type="paragraph" w:customStyle="1" w:styleId="pie">
    <w:name w:val="pie"/>
    <w:basedOn w:val="Piedepgina"/>
    <w:qFormat/>
    <w:rsid w:val="00010CC2"/>
    <w:pPr>
      <w:framePr w:hSpace="142" w:vSpace="335" w:wrap="around" w:vAnchor="text" w:hAnchor="text" w:x="-1592" w:y="1"/>
      <w:ind w:left="175"/>
      <w:suppressOverlap/>
    </w:pPr>
    <w:rPr>
      <w:rFonts w:ascii="Calibri Light" w:hAnsi="Calibri Light"/>
      <w:color w:val="FFFFFF" w:themeColor="background1"/>
      <w:sz w:val="18"/>
    </w:rPr>
  </w:style>
  <w:style w:type="paragraph" w:styleId="Prrafodelista">
    <w:name w:val="List Paragraph"/>
    <w:basedOn w:val="Normal"/>
    <w:uiPriority w:val="34"/>
    <w:qFormat/>
    <w:rsid w:val="006801A1"/>
    <w:pPr>
      <w:ind w:left="720"/>
      <w:contextualSpacing/>
    </w:pPr>
  </w:style>
  <w:style w:type="character" w:customStyle="1" w:styleId="EnlacedeInternet">
    <w:name w:val="Enlace de Internet"/>
    <w:basedOn w:val="Fuentedeprrafopredeter"/>
    <w:uiPriority w:val="99"/>
    <w:unhideWhenUsed/>
    <w:rsid w:val="008B161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075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reboil.com/guanyadors-del-concurs-confinatura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pereboil.com/guanyadors-del-concurs-confinatur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5fOnCGFwitMinVmYQLsdEJnWbcv2QVYS/view?usp=sharing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va\Documents\LOGO%20INSTITUT\Logos%20oficials\plantillaInstitut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009410-1BC0-E74D-B1FF-DD28322F6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C:\Users\Salva\Documents\LOGO INSTITUT\Logos oficials\plantillaInstitut.dotx</Template>
  <TotalTime>0</TotalTime>
  <Pages>2</Pages>
  <Words>485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</dc:creator>
  <cp:keywords/>
  <dc:description/>
  <cp:lastModifiedBy>Carolina T</cp:lastModifiedBy>
  <cp:revision>2</cp:revision>
  <cp:lastPrinted>2016-05-05T06:32:00Z</cp:lastPrinted>
  <dcterms:created xsi:type="dcterms:W3CDTF">2021-05-28T12:55:00Z</dcterms:created>
  <dcterms:modified xsi:type="dcterms:W3CDTF">2021-05-28T12:55:00Z</dcterms:modified>
</cp:coreProperties>
</file>